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3B65606F" w:rsidR="00385AF9" w:rsidRPr="00CB1EC6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sergey.petrov@tool-d.com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131907A8" w:rsidR="0059084D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(Файл </w:t>
            </w:r>
            <w:r w:rsidR="008C5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5368737A" w:rsidR="004B39C2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 w:rsidR="00E35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C35167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C35167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C35167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C35167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C35167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C35167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C35167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425BD1A8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(Файл</w:t>
      </w:r>
      <w:r w:rsidR="00310616">
        <w:rPr>
          <w:color w:val="000000" w:themeColor="text1"/>
        </w:rPr>
        <w:t xml:space="preserve"> </w:t>
      </w:r>
      <w:r w:rsidR="002650D1">
        <w:rPr>
          <w:color w:val="000000" w:themeColor="text1"/>
        </w:rPr>
        <w:t>6</w:t>
      </w:r>
      <w:r w:rsidR="000D38C1">
        <w:rPr>
          <w:color w:val="000000" w:themeColor="text1"/>
        </w:rPr>
        <w:t>)</w:t>
      </w: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7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5"/>
  </w:num>
  <w:num w:numId="5">
    <w:abstractNumId w:val="17"/>
  </w:num>
  <w:num w:numId="6">
    <w:abstractNumId w:val="16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6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C7F74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78B"/>
    <w:rsid w:val="00253009"/>
    <w:rsid w:val="00256AF9"/>
    <w:rsid w:val="0026378D"/>
    <w:rsid w:val="002650D1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0616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C5E9A"/>
    <w:rsid w:val="008D65E8"/>
    <w:rsid w:val="008E06B5"/>
    <w:rsid w:val="008E20C2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126E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2998"/>
    <w:rsid w:val="00C13DC6"/>
    <w:rsid w:val="00C13EF2"/>
    <w:rsid w:val="00C160E9"/>
    <w:rsid w:val="00C175EE"/>
    <w:rsid w:val="00C241A6"/>
    <w:rsid w:val="00C2436B"/>
    <w:rsid w:val="00C25D94"/>
    <w:rsid w:val="00C35167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940D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57529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A6392"/>
    <w:rsid w:val="00DC152A"/>
    <w:rsid w:val="00DC1C9E"/>
    <w:rsid w:val="00DC3D2E"/>
    <w:rsid w:val="00DD2A17"/>
    <w:rsid w:val="00DD4888"/>
    <w:rsid w:val="00DD680C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6B8"/>
    <w:rsid w:val="00E95A5F"/>
    <w:rsid w:val="00EA505E"/>
    <w:rsid w:val="00EA5DB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7E4A92-D875-4356-B40A-A0B08D2C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7</TotalTime>
  <Pages>4</Pages>
  <Words>1163</Words>
  <Characters>6632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17</cp:revision>
  <cp:lastPrinted>2024-09-12T07:26:00Z</cp:lastPrinted>
  <dcterms:created xsi:type="dcterms:W3CDTF">2026-08-11T09:34:00Z</dcterms:created>
  <dcterms:modified xsi:type="dcterms:W3CDTF">2026-09-15T12:38:00Z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