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0B204B55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ГОЗ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</w:t>
            </w:r>
            <w:r w:rsidR="00C12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41EE9086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 </w:t>
      </w:r>
      <w:r w:rsidR="00C12998">
        <w:rPr>
          <w:color w:val="000000" w:themeColor="text1"/>
        </w:rPr>
        <w:t>3</w:t>
      </w:r>
      <w:bookmarkStart w:id="0" w:name="_GoBack"/>
      <w:bookmarkEnd w:id="0"/>
      <w:r w:rsidR="000D38C1">
        <w:rPr>
          <w:color w:val="000000" w:themeColor="text1"/>
        </w:rPr>
        <w:t>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299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A6392"/>
    <w:rsid w:val="00DC152A"/>
    <w:rsid w:val="00DC1C9E"/>
    <w:rsid w:val="00DC3D2E"/>
    <w:rsid w:val="00DD2A17"/>
    <w:rsid w:val="00DD4888"/>
    <w:rsid w:val="00DD680C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10E72-2909-448E-8CA2-703199B3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3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6</cp:revision>
  <cp:lastPrinted>2024-09-12T07:26:00Z</cp:lastPrinted>
  <dcterms:created xsi:type="dcterms:W3CDTF">2026-08-11T09:34:00Z</dcterms:created>
  <dcterms:modified xsi:type="dcterms:W3CDTF">2026-08-11T09:44:00Z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