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5AEE31EF" w:rsidR="00385AF9" w:rsidRPr="00CB1EC6" w:rsidRDefault="00725BE6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25BE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tender@tool-d.com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6D2E1076" w:rsidR="0059084D" w:rsidRPr="0008259F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8259F" w:rsidRP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</w:t>
            </w:r>
            <w:r w:rsidR="008111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,2</w:t>
            </w:r>
            <w:r w:rsidR="0008259F" w:rsidRP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825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квартал 2027г.)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434C3C29" w:rsidR="004B39C2" w:rsidRPr="009A4279" w:rsidRDefault="009A4279" w:rsidP="009A42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4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111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,2</w:t>
            </w:r>
            <w:r w:rsidRPr="009A4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квартал 2027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A42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422058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4F000AD3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</w:t>
      </w:r>
      <w:r w:rsidR="00245415">
        <w:rPr>
          <w:color w:val="000000" w:themeColor="text1"/>
        </w:rPr>
        <w:t>1 квартал 2027г.</w:t>
      </w:r>
      <w:r w:rsidR="000D38C1">
        <w:rPr>
          <w:color w:val="000000" w:themeColor="text1"/>
        </w:rPr>
        <w:t>)</w:t>
      </w:r>
    </w:p>
    <w:p w14:paraId="2128A611" w14:textId="17C4583E" w:rsidR="00245415" w:rsidRPr="00245415" w:rsidRDefault="00245415" w:rsidP="00245415">
      <w:pPr>
        <w:pStyle w:val="af8"/>
        <w:numPr>
          <w:ilvl w:val="0"/>
          <w:numId w:val="15"/>
        </w:numPr>
        <w:rPr>
          <w:color w:val="000000" w:themeColor="text1"/>
        </w:rPr>
      </w:pPr>
      <w:r w:rsidRPr="00245415">
        <w:rPr>
          <w:color w:val="000000" w:themeColor="text1"/>
        </w:rPr>
        <w:t xml:space="preserve">Приложение № </w:t>
      </w:r>
      <w:r>
        <w:rPr>
          <w:color w:val="000000" w:themeColor="text1"/>
        </w:rPr>
        <w:t>2</w:t>
      </w:r>
      <w:r w:rsidRPr="00245415">
        <w:rPr>
          <w:color w:val="000000" w:themeColor="text1"/>
        </w:rPr>
        <w:t xml:space="preserve"> - Перечень закупаемого товара (</w:t>
      </w:r>
      <w:r>
        <w:rPr>
          <w:color w:val="000000" w:themeColor="text1"/>
        </w:rPr>
        <w:t>2</w:t>
      </w:r>
      <w:r w:rsidRPr="00245415">
        <w:rPr>
          <w:color w:val="000000" w:themeColor="text1"/>
        </w:rPr>
        <w:t xml:space="preserve"> квартал 2027г.)</w:t>
      </w:r>
    </w:p>
    <w:p w14:paraId="4FAC29B4" w14:textId="77777777" w:rsidR="00245415" w:rsidRDefault="00245415" w:rsidP="00245415">
      <w:pPr>
        <w:pStyle w:val="af8"/>
        <w:jc w:val="both"/>
        <w:rPr>
          <w:color w:val="000000" w:themeColor="text1"/>
        </w:rPr>
      </w:pPr>
      <w:bookmarkStart w:id="0" w:name="_GoBack"/>
      <w:bookmarkEnd w:id="0"/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28468EF"/>
    <w:multiLevelType w:val="hybridMultilevel"/>
    <w:tmpl w:val="24CAC07E"/>
    <w:lvl w:ilvl="0" w:tplc="8B20AE8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5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8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6"/>
  </w:num>
  <w:num w:numId="5">
    <w:abstractNumId w:val="18"/>
  </w:num>
  <w:num w:numId="6">
    <w:abstractNumId w:val="17"/>
  </w:num>
  <w:num w:numId="7">
    <w:abstractNumId w:val="0"/>
  </w:num>
  <w:num w:numId="8">
    <w:abstractNumId w:val="5"/>
  </w:num>
  <w:num w:numId="9">
    <w:abstractNumId w:val="11"/>
  </w:num>
  <w:num w:numId="10">
    <w:abstractNumId w:val="4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3"/>
  </w:num>
  <w:num w:numId="16">
    <w:abstractNumId w:val="6"/>
  </w:num>
  <w:num w:numId="17">
    <w:abstractNumId w:val="1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04E2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259F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415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5BE6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1E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427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3DC6"/>
    <w:rsid w:val="00C13EF2"/>
    <w:rsid w:val="00C160E9"/>
    <w:rsid w:val="00C175EE"/>
    <w:rsid w:val="00C241A6"/>
    <w:rsid w:val="00C2436B"/>
    <w:rsid w:val="00C25D94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C152A"/>
    <w:rsid w:val="00DC1C9E"/>
    <w:rsid w:val="00DC3D2E"/>
    <w:rsid w:val="00DD2A17"/>
    <w:rsid w:val="00DD4888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4.xml><?xml version="1.0" encoding="utf-8"?>
<ds:datastoreItem xmlns:ds="http://schemas.openxmlformats.org/officeDocument/2006/customXml" ds:itemID="{39707096-2387-4AE9-8B03-60CE970DE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7</TotalTime>
  <Pages>4</Pages>
  <Words>1175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9</cp:revision>
  <cp:lastPrinted>2024-09-12T07:26:00Z</cp:lastPrinted>
  <dcterms:created xsi:type="dcterms:W3CDTF">2026-08-11T09:34:00Z</dcterms:created>
  <dcterms:modified xsi:type="dcterms:W3CDTF">2026-09-22T12:24:00Z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