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3B65606F" w:rsidR="00385AF9" w:rsidRPr="00CB1EC6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sergey.petrov@tool-d.com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200EAD1B" w:rsidR="0059084D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рамках ГОЗ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(Файл </w:t>
            </w:r>
            <w:r w:rsidR="00DD68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5368737A" w:rsidR="004B39C2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течение </w:t>
            </w:r>
            <w:r w:rsidR="00E35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422058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5E9C98B7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(Файл </w:t>
      </w:r>
      <w:r w:rsidR="00DA6392">
        <w:rPr>
          <w:color w:val="000000" w:themeColor="text1"/>
        </w:rPr>
        <w:t>2</w:t>
      </w:r>
      <w:bookmarkStart w:id="0" w:name="_GoBack"/>
      <w:bookmarkEnd w:id="0"/>
      <w:r w:rsidR="000D38C1">
        <w:rPr>
          <w:color w:val="000000" w:themeColor="text1"/>
        </w:rPr>
        <w:t>)</w:t>
      </w: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7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5"/>
  </w:num>
  <w:num w:numId="5">
    <w:abstractNumId w:val="17"/>
  </w:num>
  <w:num w:numId="6">
    <w:abstractNumId w:val="16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6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3DC6"/>
    <w:rsid w:val="00C13EF2"/>
    <w:rsid w:val="00C160E9"/>
    <w:rsid w:val="00C175EE"/>
    <w:rsid w:val="00C241A6"/>
    <w:rsid w:val="00C2436B"/>
    <w:rsid w:val="00C25D94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A6392"/>
    <w:rsid w:val="00DC152A"/>
    <w:rsid w:val="00DC1C9E"/>
    <w:rsid w:val="00DC3D2E"/>
    <w:rsid w:val="00DD2A17"/>
    <w:rsid w:val="00DD4888"/>
    <w:rsid w:val="00DD680C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4.xml><?xml version="1.0" encoding="utf-8"?>
<ds:datastoreItem xmlns:ds="http://schemas.openxmlformats.org/officeDocument/2006/customXml" ds:itemID="{AB18AE1B-152B-42EE-AB1D-AE737EB6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2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5</cp:revision>
  <cp:lastPrinted>2024-09-12T07:26:00Z</cp:lastPrinted>
  <dcterms:created xsi:type="dcterms:W3CDTF">2026-08-11T09:34:00Z</dcterms:created>
  <dcterms:modified xsi:type="dcterms:W3CDTF">2026-08-11T09:43:00Z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